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1BEC0" w14:textId="33AD5788" w:rsidR="00DD267F" w:rsidRPr="00134354" w:rsidRDefault="00A44CCE" w:rsidP="00126983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>
        <w:rPr>
          <w:rFonts w:ascii="TH SarabunIT๙" w:eastAsia="Batang" w:hAnsi="TH SarabunIT๙" w:cs="TH SarabunIT๙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C03C17E" wp14:editId="75AF82E4">
                <wp:simplePos x="0" y="0"/>
                <wp:positionH relativeFrom="column">
                  <wp:posOffset>643890</wp:posOffset>
                </wp:positionH>
                <wp:positionV relativeFrom="paragraph">
                  <wp:posOffset>-467359</wp:posOffset>
                </wp:positionV>
                <wp:extent cx="3962400" cy="323850"/>
                <wp:effectExtent l="0" t="0" r="19050" b="19050"/>
                <wp:wrapNone/>
                <wp:docPr id="180598708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2894A" w14:textId="77777777" w:rsidR="00A44CCE" w:rsidRPr="00627A8F" w:rsidRDefault="00A44CCE" w:rsidP="00A44CCE">
                            <w:pPr>
                              <w:pStyle w:val="a7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</w:pPr>
                            <w:r w:rsidRPr="00976F05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highlight w:val="green"/>
                                <w:cs/>
                              </w:rPr>
                              <w:t xml:space="preserve">-- </w:t>
                            </w:r>
                            <w:r w:rsidRPr="00976F05">
                              <w:rPr>
                                <w:rFonts w:ascii="TH SarabunPSK" w:hAnsi="TH SarabunPSK" w:cs="TH SarabunPSK"/>
                                <w:i/>
                                <w:iCs/>
                                <w:highlight w:val="green"/>
                                <w:cs/>
                              </w:rPr>
                              <w:t>สำหรับโครงการ/กิจกรรมที่มีงบประมาณ 100,00</w:t>
                            </w:r>
                            <w:r w:rsidRPr="00976F05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highlight w:val="green"/>
                                <w:cs/>
                              </w:rPr>
                              <w:t>1</w:t>
                            </w:r>
                            <w:r w:rsidRPr="00976F05">
                              <w:rPr>
                                <w:rFonts w:ascii="TH SarabunPSK" w:hAnsi="TH SarabunPSK" w:cs="TH SarabunPSK"/>
                                <w:i/>
                                <w:iCs/>
                                <w:highlight w:val="green"/>
                                <w:cs/>
                              </w:rPr>
                              <w:t xml:space="preserve"> บาท</w:t>
                            </w:r>
                            <w:r w:rsidRPr="00976F05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highlight w:val="green"/>
                                <w:cs/>
                              </w:rPr>
                              <w:t>ขึ้นไป --</w:t>
                            </w:r>
                          </w:p>
                          <w:p w14:paraId="707EF7AB" w14:textId="77777777" w:rsidR="00A44CCE" w:rsidRDefault="00A44CCE" w:rsidP="00A44C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3C17E" id="สี่เหลี่ยมผืนผ้า 1" o:spid="_x0000_s1026" style="position:absolute;left:0;text-align:left;margin-left:50.7pt;margin-top:-36.8pt;width:312pt;height:25.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" fillcolor="white [3201]" strokecolor="black [3200]" strokeweight="1pt">
                <v:textbox>
                  <w:txbxContent>
                    <w:p w14:paraId="5F72894A" w14:textId="77777777" w:rsidR="00A44CCE" w:rsidRPr="00627A8F" w:rsidRDefault="00A44CCE" w:rsidP="00A44CCE">
                      <w:pPr>
                        <w:pStyle w:val="a7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</w:pPr>
                      <w:r w:rsidRPr="00976F05">
                        <w:rPr>
                          <w:rFonts w:ascii="TH SarabunPSK" w:hAnsi="TH SarabunPSK" w:cs="TH SarabunPSK" w:hint="cs"/>
                          <w:i/>
                          <w:iCs/>
                          <w:highlight w:val="green"/>
                          <w:cs/>
                        </w:rPr>
                        <w:t xml:space="preserve">-- </w:t>
                      </w:r>
                      <w:r w:rsidRPr="00976F05">
                        <w:rPr>
                          <w:rFonts w:ascii="TH SarabunPSK" w:hAnsi="TH SarabunPSK" w:cs="TH SarabunPSK"/>
                          <w:i/>
                          <w:iCs/>
                          <w:highlight w:val="green"/>
                          <w:cs/>
                        </w:rPr>
                        <w:t>สำหรับโครงการ/กิจกรรมที่มีงบประมาณ 100,00</w:t>
                      </w:r>
                      <w:r w:rsidRPr="00976F05">
                        <w:rPr>
                          <w:rFonts w:ascii="TH SarabunPSK" w:hAnsi="TH SarabunPSK" w:cs="TH SarabunPSK" w:hint="cs"/>
                          <w:i/>
                          <w:iCs/>
                          <w:highlight w:val="green"/>
                          <w:cs/>
                        </w:rPr>
                        <w:t>1</w:t>
                      </w:r>
                      <w:r w:rsidRPr="00976F05">
                        <w:rPr>
                          <w:rFonts w:ascii="TH SarabunPSK" w:hAnsi="TH SarabunPSK" w:cs="TH SarabunPSK"/>
                          <w:i/>
                          <w:iCs/>
                          <w:highlight w:val="green"/>
                          <w:cs/>
                        </w:rPr>
                        <w:t xml:space="preserve"> บาท</w:t>
                      </w:r>
                      <w:r w:rsidRPr="00976F05">
                        <w:rPr>
                          <w:rFonts w:ascii="TH SarabunPSK" w:hAnsi="TH SarabunPSK" w:cs="TH SarabunPSK" w:hint="cs"/>
                          <w:i/>
                          <w:iCs/>
                          <w:highlight w:val="green"/>
                          <w:cs/>
                        </w:rPr>
                        <w:t>ขึ้นไป --</w:t>
                      </w:r>
                    </w:p>
                    <w:p w14:paraId="707EF7AB" w14:textId="77777777" w:rsidR="00A44CCE" w:rsidRDefault="00A44CCE" w:rsidP="00A44C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F7F68" w:rsidRPr="00134354">
        <w:rPr>
          <w:rFonts w:ascii="TH SarabunIT๙" w:eastAsia="Batang" w:hAnsi="TH SarabunIT๙" w:cs="TH SarabunIT๙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013492A" wp14:editId="1EEA921F">
                <wp:simplePos x="0" y="0"/>
                <wp:positionH relativeFrom="column">
                  <wp:posOffset>4708566</wp:posOffset>
                </wp:positionH>
                <wp:positionV relativeFrom="paragraph">
                  <wp:posOffset>-418184</wp:posOffset>
                </wp:positionV>
                <wp:extent cx="1456055" cy="809625"/>
                <wp:effectExtent l="0" t="0" r="10795" b="2857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20410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กองนโยบายและแผน</w:t>
                            </w:r>
                          </w:p>
                          <w:p w14:paraId="5DE2DE6F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เลขที่รับ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……………………………</w:t>
                            </w:r>
                          </w:p>
                          <w:p w14:paraId="637C35A5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วันที่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……………………………</w:t>
                            </w:r>
                          </w:p>
                          <w:p w14:paraId="2F22D54E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เวลา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........................... 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5991D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70.75pt;margin-top:-32.95pt;width:114.65pt;height:63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">
                <v:textbox>
                  <w:txbxContent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กองนโยบายและแผน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เลขที่รับ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……………………………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วันที่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……………………………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เวลา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........................... น.</w:t>
                      </w:r>
                    </w:p>
                  </w:txbxContent>
                </v:textbox>
              </v:shape>
            </w:pict>
          </mc:Fallback>
        </mc:AlternateContent>
      </w:r>
      <w:r w:rsidR="00BC60D5" w:rsidRPr="0013435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27F47C24" wp14:editId="694B327D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FE0C67" w:rsidRPr="00134354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="00FE0C67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</w:t>
      </w:r>
      <w:r w:rsidR="00DD267F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  <w:r w:rsidR="00DD267F" w:rsidRPr="00134354">
        <w:rPr>
          <w:rFonts w:ascii="TH SarabunIT๙" w:hAnsi="TH SarabunIT๙" w:cs="TH SarabunIT๙"/>
        </w:rPr>
        <w:tab/>
      </w:r>
      <w:r w:rsidR="00DD267F" w:rsidRPr="00134354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59AFB9F8" w14:textId="77777777" w:rsidR="008535D9" w:rsidRPr="00134354" w:rsidRDefault="00BC60D5" w:rsidP="004470AA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4DCD535" wp14:editId="26EC0608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1CF07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535D9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02E5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306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6A175C" w:rsidRPr="00134354">
        <w:rPr>
          <w:rFonts w:ascii="TH SarabunIT๙" w:hAnsi="TH SarabunIT๙" w:cs="TH SarabunIT๙"/>
          <w:sz w:val="32"/>
          <w:szCs w:val="32"/>
          <w:cs/>
        </w:rPr>
        <w:t xml:space="preserve">  โทร. 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57E405A" w14:textId="77777777" w:rsidR="008535D9" w:rsidRPr="00134354" w:rsidRDefault="00BC60D5" w:rsidP="009813B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7B02817" wp14:editId="4BFEC343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4E89B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795B111" wp14:editId="14B696D8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9786D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306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9813B5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460E5B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</w:t>
      </w:r>
      <w:r w:rsidR="0084483C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9813B5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วัน</w: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1D2D8E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8535D9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17778DB2" w14:textId="77777777" w:rsidR="008535D9" w:rsidRPr="00134354" w:rsidRDefault="00BC60D5" w:rsidP="00934463">
      <w:pPr>
        <w:tabs>
          <w:tab w:val="left" w:pos="9000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3BC5A2C1" wp14:editId="28018820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2E124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083A6B3" w14:textId="77777777" w:rsidR="00C87E7C" w:rsidRPr="00134354" w:rsidRDefault="00934463" w:rsidP="00FB3EF2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DD267F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34354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อธิการบดีมหาวิทยาลัยราชภัฏเพชรบุรี</w:t>
      </w:r>
    </w:p>
    <w:p w14:paraId="359F1458" w14:textId="77777777" w:rsidR="00C87E7C" w:rsidRDefault="00232AFD" w:rsidP="00BF6C5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32DC3C5A" w14:textId="77777777" w:rsidR="00232AFD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6040E01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49A16E1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66C7966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A7A18B8" w14:textId="77777777" w:rsidR="00C87E7C" w:rsidRDefault="005458F7" w:rsidP="00A60D81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จึงเรียนมาเพื่อโปรดพิจารณาอนุมัติลงนาม</w:t>
      </w:r>
    </w:p>
    <w:p w14:paraId="49131C71" w14:textId="77777777" w:rsidR="003E582F" w:rsidRPr="00232AFD" w:rsidRDefault="003E582F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D36ED78" w14:textId="77777777" w:rsidR="003E582F" w:rsidRDefault="003E582F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F410D4E" w14:textId="77777777" w:rsidR="002D3DE6" w:rsidRPr="00134354" w:rsidRDefault="002D3DE6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DA834CA" w14:textId="77777777" w:rsidR="004E7B4A" w:rsidRDefault="004E7B4A" w:rsidP="00950731">
      <w:pPr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EC4B1D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E3712F">
        <w:rPr>
          <w:rFonts w:ascii="TH SarabunIT๙" w:hAnsi="TH SarabunIT๙" w:cs="TH SarabunIT๙" w:hint="cs"/>
          <w:sz w:val="32"/>
          <w:szCs w:val="32"/>
          <w:cs/>
        </w:rPr>
        <w:t xml:space="preserve">        (</w:t>
      </w:r>
      <w:r w:rsidR="00232A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="00E3712F">
        <w:rPr>
          <w:rFonts w:ascii="TH SarabunIT๙" w:hAnsi="TH SarabunIT๙" w:cs="TH SarabunIT๙" w:hint="cs"/>
          <w:sz w:val="32"/>
          <w:szCs w:val="32"/>
          <w:cs/>
        </w:rPr>
        <w:t>...........)</w:t>
      </w:r>
    </w:p>
    <w:p w14:paraId="78FDFFD9" w14:textId="77777777" w:rsidR="00232AFD" w:rsidRDefault="00232AFD" w:rsidP="00232AFD">
      <w:pPr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</w:p>
    <w:p w14:paraId="434D1933" w14:textId="77777777" w:rsidR="00DB112C" w:rsidRPr="00DB112C" w:rsidRDefault="00DB112C" w:rsidP="00DB112C">
      <w:pPr>
        <w:ind w:left="5040"/>
        <w:rPr>
          <w:rFonts w:ascii="TH SarabunIT๙" w:hAnsi="TH SarabunIT๙" w:cs="TH SarabunIT๙"/>
          <w:sz w:val="32"/>
          <w:szCs w:val="32"/>
        </w:rPr>
      </w:pPr>
      <w:r w:rsidRPr="00DB112C">
        <w:rPr>
          <w:rFonts w:ascii="TH SarabunIT๙" w:hAnsi="TH SarabunIT๙" w:cs="TH SarabunIT๙"/>
          <w:color w:val="000000"/>
          <w:cs/>
        </w:rPr>
        <w:t>ผู้รับผิดชอบกิจกรรม</w:t>
      </w:r>
    </w:p>
    <w:p w14:paraId="7FCC8C9F" w14:textId="77777777" w:rsidR="00232AFD" w:rsidRPr="00134354" w:rsidRDefault="00232AFD" w:rsidP="0095073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d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1504"/>
        <w:gridCol w:w="1386"/>
        <w:gridCol w:w="3297"/>
      </w:tblGrid>
      <w:tr w:rsidR="00DB112C" w:rsidRPr="00FC0366" w14:paraId="722E731C" w14:textId="77777777" w:rsidTr="007963B1">
        <w:tc>
          <w:tcPr>
            <w:tcW w:w="1643" w:type="pct"/>
          </w:tcPr>
          <w:p w14:paraId="653B9A75" w14:textId="77777777" w:rsidR="00DB112C" w:rsidRPr="0055393F" w:rsidRDefault="00DB112C" w:rsidP="007963B1">
            <w:pPr>
              <w:pStyle w:val="ab"/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ความเห็นของหัวหน้าหน่วยงาน</w:t>
            </w:r>
          </w:p>
          <w:p w14:paraId="3AA16D85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ind w:right="58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5DF35A30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5BD7B93B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7DE9E572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11143E87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568" w:type="pct"/>
            <w:gridSpan w:val="2"/>
          </w:tcPr>
          <w:p w14:paraId="50AF7B1D" w14:textId="77777777" w:rsidR="00DB112C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งานบริหารคลัง</w:t>
            </w:r>
          </w:p>
          <w:p w14:paraId="7712D89B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และทรัพย์สิน</w:t>
            </w:r>
          </w:p>
          <w:p w14:paraId="290CA0AE" w14:textId="77777777" w:rsidR="00DB112C" w:rsidRPr="001F6657" w:rsidRDefault="00DB112C" w:rsidP="007963B1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(ตรวจสอบระเบียบการเบิกจ่าย)</w:t>
            </w:r>
          </w:p>
          <w:p w14:paraId="647CFC1D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29E0DAA0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322FE9CB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789" w:type="pct"/>
            <w:hideMark/>
          </w:tcPr>
          <w:p w14:paraId="7328D707" w14:textId="77777777" w:rsidR="00DB112C" w:rsidRDefault="00DB112C" w:rsidP="007963B1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งานบริหารพัสดุ</w:t>
            </w:r>
          </w:p>
          <w:p w14:paraId="00CE0FEC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และบริการยานพาหนะ</w:t>
            </w:r>
          </w:p>
          <w:p w14:paraId="7C458541" w14:textId="77777777" w:rsidR="00DB112C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ตามระเบียบพัสดุ</w:t>
            </w: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12161B7C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75290F47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433C0F94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  <w:tr w:rsidR="00DB112C" w:rsidRPr="00FC0366" w14:paraId="7A3656FD" w14:textId="77777777" w:rsidTr="007963B1">
        <w:tc>
          <w:tcPr>
            <w:tcW w:w="1643" w:type="pct"/>
          </w:tcPr>
          <w:p w14:paraId="7B02EAE9" w14:textId="77777777" w:rsidR="00DB112C" w:rsidRPr="00982A96" w:rsidRDefault="00DB112C" w:rsidP="007963B1">
            <w:pPr>
              <w:pStyle w:val="ab"/>
              <w:tabs>
                <w:tab w:val="left" w:pos="0"/>
              </w:tabs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568" w:type="pct"/>
            <w:gridSpan w:val="2"/>
          </w:tcPr>
          <w:p w14:paraId="39FAE2A8" w14:textId="77777777" w:rsidR="00DB112C" w:rsidRPr="00982A96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789" w:type="pct"/>
          </w:tcPr>
          <w:p w14:paraId="68D6242A" w14:textId="77777777" w:rsidR="00DB112C" w:rsidRPr="00982A96" w:rsidRDefault="00DB112C" w:rsidP="007963B1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</w:tr>
      <w:tr w:rsidR="00DB112C" w14:paraId="523571CB" w14:textId="77777777" w:rsidTr="007963B1">
        <w:tc>
          <w:tcPr>
            <w:tcW w:w="2459" w:type="pct"/>
            <w:gridSpan w:val="2"/>
          </w:tcPr>
          <w:p w14:paraId="11B43228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ความเห็นของกองนโยบายและแผน</w:t>
            </w:r>
          </w:p>
          <w:p w14:paraId="48F4E0F4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                    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(ตรวจสอบแผนการดำเนินงานและ</w:t>
            </w:r>
          </w:p>
          <w:p w14:paraId="7566C1DC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งบประมาณตามแผนปฏิบัติราชการ)</w:t>
            </w:r>
          </w:p>
          <w:p w14:paraId="0228113B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5629C518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1B7B208F" w14:textId="77777777" w:rsidR="00DB112C" w:rsidRPr="00982A96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  <w:tc>
          <w:tcPr>
            <w:tcW w:w="2541" w:type="pct"/>
            <w:gridSpan w:val="2"/>
          </w:tcPr>
          <w:p w14:paraId="5D9CDB93" w14:textId="77777777" w:rsidR="00DB112C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ความเห็นของรองอธิการบดีที่กำกับดูแล</w:t>
            </w:r>
          </w:p>
          <w:p w14:paraId="65A07722" w14:textId="77777777" w:rsidR="00DB112C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</w:t>
            </w:r>
          </w:p>
          <w:p w14:paraId="5807404C" w14:textId="77777777" w:rsidR="00DB112C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</w:t>
            </w:r>
          </w:p>
          <w:p w14:paraId="293A817F" w14:textId="77777777" w:rsidR="00DB112C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..................................................................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                         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</w:t>
            </w:r>
          </w:p>
          <w:p w14:paraId="4486AF77" w14:textId="77777777" w:rsidR="00DB112C" w:rsidRPr="00246ABE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..................................................................</w:t>
            </w:r>
          </w:p>
          <w:p w14:paraId="7E064942" w14:textId="77777777" w:rsidR="00DB112C" w:rsidRPr="00982A96" w:rsidRDefault="00DB112C" w:rsidP="007963B1">
            <w:pPr>
              <w:pStyle w:val="ab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  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</w:tc>
      </w:tr>
      <w:tr w:rsidR="000514EF" w14:paraId="39646929" w14:textId="77777777" w:rsidTr="000514EF">
        <w:tc>
          <w:tcPr>
            <w:tcW w:w="5000" w:type="pct"/>
            <w:gridSpan w:val="4"/>
          </w:tcPr>
          <w:p w14:paraId="675B6CA8" w14:textId="77777777" w:rsidR="000514EF" w:rsidRPr="00B26E82" w:rsidRDefault="000514EF" w:rsidP="000514EF">
            <w:pPr>
              <w:pStyle w:val="ab"/>
              <w:tabs>
                <w:tab w:val="left" w:pos="5220"/>
              </w:tabs>
              <w:ind w:right="-144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 ผู้มีอำนาจสั่งการ  </w:t>
            </w:r>
          </w:p>
        </w:tc>
      </w:tr>
      <w:tr w:rsidR="000514EF" w14:paraId="36FB2ECC" w14:textId="77777777" w:rsidTr="000514EF">
        <w:tc>
          <w:tcPr>
            <w:tcW w:w="5000" w:type="pct"/>
            <w:gridSpan w:val="4"/>
          </w:tcPr>
          <w:p w14:paraId="5C231499" w14:textId="77777777" w:rsidR="000514EF" w:rsidRPr="00B26E82" w:rsidRDefault="000514EF" w:rsidP="000514EF">
            <w:pPr>
              <w:pStyle w:val="ab"/>
              <w:ind w:firstLine="36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    )   อนุมัติ            (   ) อื่น ๆ .....................................</w:t>
            </w:r>
          </w:p>
          <w:p w14:paraId="48DA0F18" w14:textId="77777777" w:rsidR="000514EF" w:rsidRPr="00B26E82" w:rsidRDefault="000514EF" w:rsidP="000514EF">
            <w:pPr>
              <w:pStyle w:val="ab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…………………………………………..………….</w:t>
            </w:r>
          </w:p>
          <w:p w14:paraId="7081D991" w14:textId="77777777" w:rsidR="000514EF" w:rsidRPr="00B26E82" w:rsidRDefault="000514EF" w:rsidP="000514EF">
            <w:pPr>
              <w:pStyle w:val="ab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(ผู้ช่วยศาสตราจารย์ ดร.เสนาะ  กลิ่นงาม)</w:t>
            </w:r>
          </w:p>
          <w:p w14:paraId="3AA0E872" w14:textId="77777777" w:rsidR="000514EF" w:rsidRDefault="000514EF" w:rsidP="000514EF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อธิการบดีมหาวิทยาลัยราชภัฏเพชรบุรี</w:t>
            </w:r>
          </w:p>
          <w:p w14:paraId="4F7F27C5" w14:textId="29BEC1A3" w:rsidR="00A44CCE" w:rsidRDefault="00A44CCE" w:rsidP="00A44CCE">
            <w:pPr>
              <w:tabs>
                <w:tab w:val="left" w:pos="5985"/>
              </w:tabs>
              <w:rPr>
                <w:rFonts w:ascii="TH SarabunPSK" w:eastAsia="Cordia New" w:hAnsi="TH SarabunPSK" w:cs="TH SarabunPSK"/>
                <w:color w:val="000000"/>
                <w:sz w:val="28"/>
              </w:rPr>
            </w:pPr>
            <w:r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  <w:tab/>
            </w:r>
          </w:p>
          <w:p w14:paraId="40848550" w14:textId="77777777" w:rsidR="00A44CCE" w:rsidRPr="00A44CCE" w:rsidRDefault="00A44CCE" w:rsidP="00A44CCE">
            <w:pPr>
              <w:rPr>
                <w:cs/>
              </w:rPr>
            </w:pPr>
          </w:p>
        </w:tc>
      </w:tr>
    </w:tbl>
    <w:p w14:paraId="5D3F0EB1" w14:textId="77777777" w:rsidR="00A42313" w:rsidRDefault="00A306D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B037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lastRenderedPageBreak/>
        <w:t>กิจกรรม/โครงการตามแผนปฏิบัติราชการ</w:t>
      </w:r>
    </w:p>
    <w:p w14:paraId="57237A2F" w14:textId="77777777" w:rsidR="00A306D2" w:rsidRPr="004B0374" w:rsidRDefault="00A306D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B037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….</w:t>
      </w:r>
    </w:p>
    <w:p w14:paraId="07134DC5" w14:textId="77777777" w:rsidR="00A306D2" w:rsidRPr="004B0374" w:rsidRDefault="00A306D2" w:rsidP="00A306D2">
      <w:pPr>
        <w:spacing w:before="240"/>
        <w:jc w:val="right"/>
        <w:rPr>
          <w:rFonts w:ascii="TH SarabunIT๙" w:eastAsia="Cordia New" w:hAnsi="TH SarabunIT๙" w:cs="TH SarabunIT๙"/>
          <w:sz w:val="32"/>
          <w:szCs w:val="32"/>
          <w:cs/>
        </w:rPr>
      </w:pPr>
      <w:r w:rsidRPr="004B0374">
        <w:rPr>
          <w:rFonts w:ascii="TH SarabunIT๙" w:eastAsia="Cordia New" w:hAnsi="TH SarabunIT๙" w:cs="TH SarabunIT๙"/>
          <w:sz w:val="32"/>
          <w:szCs w:val="32"/>
          <w:cs/>
        </w:rPr>
        <w:t>รหัสงบประมาณ .......................................</w:t>
      </w:r>
    </w:p>
    <w:p w14:paraId="0A9B393D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1. ชื่อกิจกรรม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…………………….………………………..………………………………..................................................................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7FEF9540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2. ชื่อโครงการหลัก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253DAC04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3.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หน่วยงานที่รับผิดชอบ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49FCE15B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4. สาขาวิชา/งาน/ฝ่ายที่ดำเนินการ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055E39FA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 xml:space="preserve">5. ลักษณะของกิจกรรม </w:t>
      </w:r>
    </w:p>
    <w:p w14:paraId="0AE2DE1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5.1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ดำเนินงานตามภารกิจสอดคล้องกับพันธกิจของมหาวิทยาลัยราชภัฏเพชรบุรี</w:t>
      </w:r>
    </w:p>
    <w:p w14:paraId="3C6F3A5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ผลิตบัณฑิต ตามอัตลักษณ์ของมหาวิทยาลัยที่มีคุณภาพตามสมรรถนะในศตวรรษที่ 21 มีทัศนคติ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ที่ดี มีคุณธรรมนำความรู้ เป็นพลเมืองดีในสังคม เน้นองค์ความรู้สู่ท้องถิ่น และส่งเสริมการเรียนรู้ตลอดชีวิต</w:t>
      </w:r>
    </w:p>
    <w:p w14:paraId="121E5D4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เสริมสร้างความเข้มแข็งของวิชาชีพครู ผลิตและพัฒนาครูและบุคลากรทางการศึกษาให้มีคุณภาพและมาตรฐานที่เหมาะสม</w:t>
      </w:r>
    </w:p>
    <w:p w14:paraId="31EDF4D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วิจัยสร้างองค์ความรู้ นวัตกรรม และงานสร้างสรรค์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มุ่งเน้นการบูรณาการ เพื่อประโยชน์ในการพัฒนาท้องถิ่น และประเทศอย่างแท้จริงเป็นรูปธรรม แก้ปัญหาเชิงพื้นที่ให้เกิดการใช้ประโยชน์เชิงพาณิชย์</w:t>
      </w:r>
    </w:p>
    <w:p w14:paraId="10D6B9D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 xml:space="preserve">(     </w:t>
      </w:r>
      <w:r w:rsidR="006133F6">
        <w:rPr>
          <w:rFonts w:ascii="TH SarabunIT๙" w:eastAsia="Calibri" w:hAnsi="TH SarabunIT๙" w:cs="TH SarabunIT๙"/>
          <w:sz w:val="30"/>
          <w:szCs w:val="30"/>
          <w:cs/>
        </w:rPr>
        <w:t>)</w:t>
      </w:r>
      <w:r w:rsidR="006133F6">
        <w:rPr>
          <w:rFonts w:ascii="TH SarabunIT๙" w:eastAsia="Calibri" w:hAnsi="TH SarabunIT๙" w:cs="TH SarabunIT๙"/>
          <w:sz w:val="30"/>
          <w:szCs w:val="30"/>
          <w:cs/>
        </w:rPr>
        <w:tab/>
        <w:t>น้อมนำ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แนวพระราชดําริ เพื่อถ่ายทอดองค์ความรู้ เทคโนโลยี นวัตกรรมเพื่อพัฒนาท้องถิ่นและให้บริการวิชาการ โดยร่วมมือกับทุกภาคส่วนเพื่อตอบสนองความต้องการของชุมชน สังคม ประเทศชาติและเผยแพร่สู่สากล</w:t>
      </w:r>
    </w:p>
    <w:p w14:paraId="18A44FD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เพิ่มประสิทธิภาพการบริหารจัดการด้วยเทคโนโลยีที่ทันสมัย ตามหลักธรรมาภิบาล</w:t>
      </w:r>
    </w:p>
    <w:p w14:paraId="7298943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left="1418" w:hanging="1134"/>
        <w:contextualSpacing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627A23D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5.2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ดำเนินงานตามภารกิจสอดคล้องกับประเด็นยุทธศาสตร์ของมหาวิทยาลัยราชภัฏเพชรบุรี</w:t>
      </w:r>
    </w:p>
    <w:p w14:paraId="02BEF67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การสร้างความโดดเด่นด้านอาหาร การท่องเที่ยว และวิทยาการสุขภาพ</w:t>
      </w:r>
    </w:p>
    <w:p w14:paraId="7301B52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การผลิตบัณฑิต</w:t>
      </w:r>
    </w:p>
    <w:p w14:paraId="239074E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การผลิตและพัฒนาวิชาชีพครู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</w:p>
    <w:p w14:paraId="77E1FF4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การวิจัยและพัฒนานวัตกรรม</w:t>
      </w:r>
    </w:p>
    <w:p w14:paraId="340A876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การพัฒนาท้องถิ่น</w:t>
      </w:r>
    </w:p>
    <w:p w14:paraId="12F9612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การพัฒนาระบบการบริหารองค์กรที่มีประสิทธิภาพ</w:t>
      </w:r>
    </w:p>
    <w:p w14:paraId="0410A36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รายการค่าใช้จ่ายในการพัฒนางานตามภารกิจหลัก</w:t>
      </w:r>
    </w:p>
    <w:p w14:paraId="0D5993E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3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ดำเนินงานตามภารกิจสอดคล้องกับประเด็นยุทธศาสตร์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มหาวิทยาลัยราชภัฏเพื่อการพัฒนาท้องถิ่น (ถ้ามี)</w:t>
      </w:r>
    </w:p>
    <w:p w14:paraId="408B53C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  <w:cs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การพัฒนาท้องถิ่น</w:t>
      </w:r>
    </w:p>
    <w:p w14:paraId="3C195A0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ด้านเศรษฐกิจ</w:t>
      </w:r>
    </w:p>
    <w:p w14:paraId="33A0620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ด้านสังคม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</w:p>
    <w:p w14:paraId="2ADCFD4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ด้านสิ่งแวดล้อม</w:t>
      </w:r>
    </w:p>
    <w:p w14:paraId="7AECA397" w14:textId="77777777" w:rsidR="00326FCD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ด้านการศึกษา</w:t>
      </w:r>
    </w:p>
    <w:p w14:paraId="5B942CD5" w14:textId="1CF1A585" w:rsidR="00A306D2" w:rsidRPr="004B0374" w:rsidRDefault="00A44CCE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      </w:t>
      </w:r>
      <w:r w:rsidR="00A306D2"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="00A306D2"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="00A306D2" w:rsidRPr="004B0374">
        <w:rPr>
          <w:rFonts w:ascii="TH SarabunIT๙" w:eastAsia="Calibri" w:hAnsi="TH SarabunIT๙" w:cs="TH SarabunIT๙" w:hint="cs"/>
          <w:sz w:val="30"/>
          <w:szCs w:val="30"/>
          <w:cs/>
        </w:rPr>
        <w:t>การผลิตและพัฒนาครู</w:t>
      </w:r>
    </w:p>
    <w:p w14:paraId="5E88D35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การยกระดับคุณภาพการศึกษา</w:t>
      </w:r>
    </w:p>
    <w:p w14:paraId="4220F3B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การพัฒนาระบบบริหารจัดการ</w:t>
      </w:r>
    </w:p>
    <w:p w14:paraId="0532B36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09BF2430" w14:textId="77777777" w:rsidR="00A44CCE" w:rsidRDefault="00A44CCE">
      <w:pPr>
        <w:rPr>
          <w:rFonts w:ascii="TH SarabunIT๙" w:eastAsia="Calibri" w:hAnsi="TH SarabunIT๙" w:cs="TH SarabunIT๙"/>
          <w:sz w:val="30"/>
          <w:szCs w:val="30"/>
          <w:cs/>
        </w:rPr>
      </w:pPr>
      <w:r>
        <w:rPr>
          <w:rFonts w:ascii="TH SarabunIT๙" w:eastAsia="Calibri" w:hAnsi="TH SarabunIT๙" w:cs="TH SarabunIT๙"/>
          <w:sz w:val="30"/>
          <w:szCs w:val="30"/>
          <w:cs/>
        </w:rPr>
        <w:br w:type="page"/>
      </w:r>
    </w:p>
    <w:p w14:paraId="051892C4" w14:textId="7D6794A9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lastRenderedPageBreak/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4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ดำเนินงานตามภารกิจสอดคล้องกับจุดเน้นการพัฒนาของมหาวิทยาลัยราชภัฏเพชรบุรี</w:t>
      </w:r>
    </w:p>
    <w:p w14:paraId="1AC32CB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กลยุทธ์ที่ .....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(ระบุชื่อกลยุทธ์)........................................................................................................</w:t>
      </w:r>
    </w:p>
    <w:p w14:paraId="4C97353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5FE10C1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5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ดำเนินงานตามภารกิจสอดคล้องกับพันธกิจและยุทธศาสตร์ของหน่วยงาน</w:t>
      </w:r>
    </w:p>
    <w:p w14:paraId="5799C66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พันธกิจ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…..............................................................................................................................................</w:t>
      </w:r>
    </w:p>
    <w:p w14:paraId="415CC3B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ประเด็นยุทธศาสตร์..............................................................................................................................</w:t>
      </w:r>
    </w:p>
    <w:p w14:paraId="1ECD381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41ECD64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/>
          <w:sz w:val="30"/>
          <w:szCs w:val="30"/>
        </w:rPr>
        <w:t>5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สอดคล้องกับ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 xml:space="preserve"> ตัวชี้วัด/ ตัวบ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่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งชี้การประกันคุณภาพการศึกษา</w:t>
      </w:r>
    </w:p>
    <w:p w14:paraId="35E5C73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ระดับตัวชี้วัด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ระดับมหาวิทยาลัย  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ระดับคณะ   </w:t>
      </w:r>
    </w:p>
    <w:p w14:paraId="4B18B69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ระดับหน่วยงานสนับสนุน 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ระดับหลักสูตร</w:t>
      </w:r>
    </w:p>
    <w:p w14:paraId="0E21936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</w:p>
    <w:p w14:paraId="391F9F8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ตัวชี้วัดที่ ........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ชื่อตัวชี้วัด ..................................................................................................................</w:t>
      </w:r>
    </w:p>
    <w:p w14:paraId="0D377C66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๕</w:t>
      </w:r>
      <w:r w:rsidRPr="004B0374">
        <w:rPr>
          <w:rFonts w:ascii="TH SarabunIT๙" w:hAnsi="TH SarabunIT๙" w:cs="TH SarabunIT๙"/>
          <w:sz w:val="30"/>
          <w:szCs w:val="30"/>
          <w:cs/>
        </w:rPr>
        <w:t>.</w:t>
      </w:r>
      <w:r w:rsidRPr="004B0374">
        <w:rPr>
          <w:rFonts w:ascii="TH SarabunIT๙" w:hAnsi="TH SarabunIT๙" w:cs="TH SarabunIT๙"/>
          <w:sz w:val="30"/>
          <w:szCs w:val="30"/>
        </w:rPr>
        <w:t>6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กรณีเป็นกิจกรรมที่ดำเนินการตามอัตลักษณ์ เอกลักษณ์ และ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ผลลัพธ์การเรียนรู้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5 ด้าน ของหน่วยงานและมหาวิทยาลัย</w:t>
      </w:r>
    </w:p>
    <w:p w14:paraId="24AC08AF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อัตลักษณ์</w:t>
      </w:r>
    </w:p>
    <w:p w14:paraId="76D5DAD1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ซื่อสัตย์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มีวินัย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ใฝ่เรียนรู้</w:t>
      </w:r>
    </w:p>
    <w:p w14:paraId="05387B71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คู่จิตสาธรารณะ</w:t>
      </w:r>
    </w:p>
    <w:p w14:paraId="62E446BC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เอกลักษณ์</w:t>
      </w:r>
    </w:p>
    <w:p w14:paraId="6A7A8C56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ด้านอาหาร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</w:t>
      </w:r>
      <w:r w:rsidRPr="004B0374">
        <w:rPr>
          <w:rFonts w:ascii="TH SarabunIT๙" w:hAnsi="TH SarabunIT๙" w:cs="TH SarabunIT๙"/>
          <w:sz w:val="30"/>
          <w:szCs w:val="30"/>
          <w:cs/>
        </w:rPr>
        <w:t>ท่องเที่ยว</w:t>
      </w:r>
      <w:r w:rsidRPr="004B0374">
        <w:rPr>
          <w:rFonts w:ascii="TH SarabunIT๙" w:hAnsi="TH SarabunIT๙" w:cs="TH SarabunIT๙"/>
          <w:sz w:val="30"/>
          <w:szCs w:val="30"/>
        </w:rPr>
        <w:tab/>
      </w:r>
    </w:p>
    <w:p w14:paraId="7A66AA9C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</w:t>
      </w:r>
      <w:r w:rsidRPr="004B0374">
        <w:rPr>
          <w:rFonts w:ascii="TH SarabunIT๙" w:hAnsi="TH SarabunIT๙" w:cs="TH SarabunIT๙"/>
          <w:sz w:val="30"/>
          <w:szCs w:val="30"/>
          <w:cs/>
        </w:rPr>
        <w:t>วิทยาการสุขภาพ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มหาวิทยาลัยดิจิทัล</w:t>
      </w:r>
    </w:p>
    <w:p w14:paraId="4FAC2E0A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b/>
          <w:bCs/>
          <w:sz w:val="30"/>
          <w:szCs w:val="30"/>
          <w:cs/>
        </w:rPr>
        <w:t>ผลลัพธ์ผู้เรียน</w:t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5 ด้าน</w:t>
      </w:r>
    </w:p>
    <w:p w14:paraId="1B6F09C8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ความรู้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4B0374">
        <w:rPr>
          <w:rFonts w:ascii="TH SarabunIT๙" w:hAnsi="TH SarabunIT๙" w:cs="TH SarabunIT๙"/>
          <w:sz w:val="30"/>
          <w:szCs w:val="30"/>
        </w:rPr>
        <w:t>Knowledge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0DD6F076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ด้านทักษะ (</w:t>
      </w:r>
      <w:r w:rsidRPr="004B0374">
        <w:rPr>
          <w:rFonts w:ascii="TH SarabunIT๙" w:hAnsi="TH SarabunIT๙" w:cs="TH SarabunIT๙"/>
          <w:sz w:val="30"/>
          <w:szCs w:val="30"/>
        </w:rPr>
        <w:t>Skills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09D39831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 xml:space="preserve">จริยธรรม </w:t>
      </w:r>
      <w:r w:rsidRPr="004B0374">
        <w:rPr>
          <w:rFonts w:ascii="TH SarabunIT๙" w:hAnsi="TH SarabunIT๙" w:cs="TH SarabunIT๙"/>
          <w:sz w:val="30"/>
          <w:szCs w:val="30"/>
          <w:cs/>
        </w:rPr>
        <w:t>(</w:t>
      </w:r>
      <w:r w:rsidRPr="004B0374">
        <w:rPr>
          <w:rFonts w:ascii="TH SarabunIT๙" w:hAnsi="TH SarabunIT๙" w:cs="TH SarabunIT๙"/>
          <w:sz w:val="30"/>
          <w:szCs w:val="30"/>
        </w:rPr>
        <w:t>Ethics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1582418E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ลักษณะบุคคล(</w:t>
      </w:r>
      <w:r w:rsidRPr="004B0374">
        <w:rPr>
          <w:rFonts w:ascii="TH SarabunIT๙" w:hAnsi="TH SarabunIT๙" w:cs="TH SarabunIT๙"/>
          <w:sz w:val="30"/>
          <w:szCs w:val="30"/>
        </w:rPr>
        <w:t>PBRU Character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4119AF71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อัตลักษณ์เฉพาะวิชาชีพ/ศาสตร์เฉพาะ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4B0374">
        <w:rPr>
          <w:rFonts w:ascii="TH SarabunIT๙" w:hAnsi="TH SarabunIT๙" w:cs="TH SarabunIT๙"/>
          <w:sz w:val="30"/>
          <w:szCs w:val="30"/>
        </w:rPr>
        <w:t>Professional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B0374">
        <w:rPr>
          <w:rFonts w:ascii="TH SarabunIT๙" w:hAnsi="TH SarabunIT๙" w:cs="TH SarabunIT๙"/>
          <w:sz w:val="30"/>
          <w:szCs w:val="30"/>
        </w:rPr>
        <w:t>Identity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116C472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/>
          <w:sz w:val="30"/>
          <w:szCs w:val="30"/>
        </w:rPr>
        <w:t>7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กรณีเป็นการบูรณาการโครงการร่วมกับ</w:t>
      </w:r>
    </w:p>
    <w:p w14:paraId="01F1CF54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b/>
          <w:bCs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การเรียนการสอน รายวิชา ......................................</w:t>
      </w:r>
    </w:p>
    <w:p w14:paraId="34AB732D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กิจกรรมนักศึกษา</w:t>
      </w:r>
    </w:p>
    <w:p w14:paraId="306E5EE4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การวิจัย</w:t>
      </w:r>
    </w:p>
    <w:p w14:paraId="153B1DA2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การบริการวิชาการแก่สังคม</w:t>
      </w:r>
    </w:p>
    <w:p w14:paraId="17EC8A4C" w14:textId="77777777" w:rsidR="00A306D2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การทำนุบำรุงศิลปวัฒนธรรม</w:t>
      </w:r>
    </w:p>
    <w:p w14:paraId="68825328" w14:textId="77777777" w:rsidR="00A306D2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0DCDE9D1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>5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 xml:space="preserve">8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สอดคล้องกับเป้าหมายการพัฒนาที่ยั่งยืน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ด้าน....................</w:t>
      </w:r>
    </w:p>
    <w:p w14:paraId="2F8FB125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4112" behindDoc="0" locked="0" layoutInCell="1" allowOverlap="1" wp14:anchorId="5DD00E70" wp14:editId="11C6BE39">
            <wp:simplePos x="0" y="0"/>
            <wp:positionH relativeFrom="column">
              <wp:posOffset>5043170</wp:posOffset>
            </wp:positionH>
            <wp:positionV relativeFrom="paragraph">
              <wp:posOffset>205105</wp:posOffset>
            </wp:positionV>
            <wp:extent cx="586800" cy="590400"/>
            <wp:effectExtent l="0" t="0" r="3810" b="635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SDG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6944" behindDoc="0" locked="0" layoutInCell="1" allowOverlap="1" wp14:anchorId="107C5AE4" wp14:editId="0DB78990">
            <wp:simplePos x="0" y="0"/>
            <wp:positionH relativeFrom="column">
              <wp:posOffset>3603625</wp:posOffset>
            </wp:positionH>
            <wp:positionV relativeFrom="paragraph">
              <wp:posOffset>218440</wp:posOffset>
            </wp:positionV>
            <wp:extent cx="572135" cy="568325"/>
            <wp:effectExtent l="0" t="0" r="0" b="3175"/>
            <wp:wrapNone/>
            <wp:docPr id="9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DG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BB774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3872" behindDoc="0" locked="0" layoutInCell="1" allowOverlap="1" wp14:anchorId="55251DA5" wp14:editId="0BEF35F6">
            <wp:simplePos x="0" y="0"/>
            <wp:positionH relativeFrom="column">
              <wp:posOffset>4314825</wp:posOffset>
            </wp:positionH>
            <wp:positionV relativeFrom="paragraph">
              <wp:posOffset>10160</wp:posOffset>
            </wp:positionV>
            <wp:extent cx="612775" cy="579755"/>
            <wp:effectExtent l="0" t="0" r="0" b="0"/>
            <wp:wrapNone/>
            <wp:docPr id="89" name="รูปภาพ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รูปภาพ 14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7968" behindDoc="0" locked="0" layoutInCell="1" allowOverlap="1" wp14:anchorId="72F5CADF" wp14:editId="5A74C92B">
            <wp:simplePos x="0" y="0"/>
            <wp:positionH relativeFrom="column">
              <wp:posOffset>685800</wp:posOffset>
            </wp:positionH>
            <wp:positionV relativeFrom="paragraph">
              <wp:posOffset>-635</wp:posOffset>
            </wp:positionV>
            <wp:extent cx="590550" cy="571500"/>
            <wp:effectExtent l="0" t="0" r="0" b="0"/>
            <wp:wrapNone/>
            <wp:docPr id="93" name="รูปภาพ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รูปภาพ 1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8992" behindDoc="0" locked="0" layoutInCell="1" allowOverlap="1" wp14:anchorId="4D564FB6" wp14:editId="033CD1D6">
            <wp:simplePos x="0" y="0"/>
            <wp:positionH relativeFrom="column">
              <wp:posOffset>1431290</wp:posOffset>
            </wp:positionH>
            <wp:positionV relativeFrom="paragraph">
              <wp:posOffset>19685</wp:posOffset>
            </wp:positionV>
            <wp:extent cx="573405" cy="563245"/>
            <wp:effectExtent l="0" t="0" r="0" b="8255"/>
            <wp:wrapNone/>
            <wp:docPr id="94" name="รูปภาพ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รูปภาพ 1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0016" behindDoc="0" locked="0" layoutInCell="1" allowOverlap="1" wp14:anchorId="4F4AB49D" wp14:editId="7FFFDBE0">
            <wp:simplePos x="0" y="0"/>
            <wp:positionH relativeFrom="column">
              <wp:posOffset>2180590</wp:posOffset>
            </wp:positionH>
            <wp:positionV relativeFrom="paragraph">
              <wp:posOffset>17145</wp:posOffset>
            </wp:positionV>
            <wp:extent cx="581660" cy="568960"/>
            <wp:effectExtent l="0" t="0" r="8890" b="2540"/>
            <wp:wrapNone/>
            <wp:docPr id="95" name="รูปภาพ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รูปภาพ 1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1040" behindDoc="0" locked="0" layoutInCell="1" allowOverlap="1" wp14:anchorId="15A3265A" wp14:editId="2F02F57B">
            <wp:simplePos x="0" y="0"/>
            <wp:positionH relativeFrom="column">
              <wp:posOffset>2903220</wp:posOffset>
            </wp:positionH>
            <wp:positionV relativeFrom="paragraph">
              <wp:posOffset>0</wp:posOffset>
            </wp:positionV>
            <wp:extent cx="572268" cy="568800"/>
            <wp:effectExtent l="0" t="0" r="0" b="3175"/>
            <wp:wrapNone/>
            <wp:docPr id="96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DG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8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  <w:cs/>
        </w:rPr>
        <w:drawing>
          <wp:anchor distT="0" distB="0" distL="114300" distR="114300" simplePos="0" relativeHeight="251672064" behindDoc="0" locked="0" layoutInCell="1" allowOverlap="1" wp14:anchorId="1F903EA9" wp14:editId="7BC09E1A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2032" cy="568800"/>
            <wp:effectExtent l="0" t="0" r="0" b="3175"/>
            <wp:wrapNone/>
            <wp:docPr id="9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DG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32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99CE8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70D539DC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3F1994FF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80256" behindDoc="0" locked="0" layoutInCell="1" allowOverlap="1" wp14:anchorId="277E3AF1" wp14:editId="30A7EDD1">
            <wp:simplePos x="0" y="0"/>
            <wp:positionH relativeFrom="column">
              <wp:posOffset>5062220</wp:posOffset>
            </wp:positionH>
            <wp:positionV relativeFrom="paragraph">
              <wp:posOffset>8890</wp:posOffset>
            </wp:positionV>
            <wp:extent cx="586152" cy="590400"/>
            <wp:effectExtent l="0" t="0" r="4445" b="635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SDG1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5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9232" behindDoc="0" locked="0" layoutInCell="1" allowOverlap="1" wp14:anchorId="355B4298" wp14:editId="091688A1">
            <wp:simplePos x="0" y="0"/>
            <wp:positionH relativeFrom="column">
              <wp:posOffset>4325620</wp:posOffset>
            </wp:positionH>
            <wp:positionV relativeFrom="paragraph">
              <wp:posOffset>8890</wp:posOffset>
            </wp:positionV>
            <wp:extent cx="586800" cy="590400"/>
            <wp:effectExtent l="0" t="0" r="3810" b="635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SDG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8208" behindDoc="0" locked="0" layoutInCell="1" allowOverlap="1" wp14:anchorId="40843FEF" wp14:editId="2C959D8D">
            <wp:simplePos x="0" y="0"/>
            <wp:positionH relativeFrom="column">
              <wp:posOffset>2211070</wp:posOffset>
            </wp:positionH>
            <wp:positionV relativeFrom="paragraph">
              <wp:posOffset>8890</wp:posOffset>
            </wp:positionV>
            <wp:extent cx="590400" cy="590400"/>
            <wp:effectExtent l="0" t="0" r="635" b="63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SDG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7184" behindDoc="0" locked="0" layoutInCell="1" allowOverlap="1" wp14:anchorId="02C9E904" wp14:editId="16FCFA2C">
            <wp:simplePos x="0" y="0"/>
            <wp:positionH relativeFrom="column">
              <wp:posOffset>1436370</wp:posOffset>
            </wp:positionH>
            <wp:positionV relativeFrom="paragraph">
              <wp:posOffset>8890</wp:posOffset>
            </wp:positionV>
            <wp:extent cx="583287" cy="590400"/>
            <wp:effectExtent l="0" t="0" r="7620" b="635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DG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87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3088" behindDoc="0" locked="0" layoutInCell="1" allowOverlap="1" wp14:anchorId="02163AEA" wp14:editId="29DECDB8">
            <wp:simplePos x="0" y="0"/>
            <wp:positionH relativeFrom="column">
              <wp:posOffset>2908935</wp:posOffset>
            </wp:positionH>
            <wp:positionV relativeFrom="paragraph">
              <wp:posOffset>40005</wp:posOffset>
            </wp:positionV>
            <wp:extent cx="586822" cy="590400"/>
            <wp:effectExtent l="0" t="0" r="3810" b="635"/>
            <wp:wrapNone/>
            <wp:docPr id="98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SDG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5920" behindDoc="0" locked="0" layoutInCell="1" allowOverlap="1" wp14:anchorId="6386D3DA" wp14:editId="467A3207">
            <wp:simplePos x="0" y="0"/>
            <wp:positionH relativeFrom="column">
              <wp:posOffset>3602990</wp:posOffset>
            </wp:positionH>
            <wp:positionV relativeFrom="paragraph">
              <wp:posOffset>26670</wp:posOffset>
            </wp:positionV>
            <wp:extent cx="558165" cy="568325"/>
            <wp:effectExtent l="0" t="0" r="0" b="3175"/>
            <wp:wrapNone/>
            <wp:docPr id="9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DG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6160" behindDoc="0" locked="0" layoutInCell="1" allowOverlap="1" wp14:anchorId="58DE1C98" wp14:editId="5BFBDC31">
            <wp:simplePos x="0" y="0"/>
            <wp:positionH relativeFrom="column">
              <wp:posOffset>712470</wp:posOffset>
            </wp:positionH>
            <wp:positionV relativeFrom="paragraph">
              <wp:posOffset>8890</wp:posOffset>
            </wp:positionV>
            <wp:extent cx="575912" cy="590400"/>
            <wp:effectExtent l="0" t="0" r="0" b="635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SDG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1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5136" behindDoc="0" locked="0" layoutInCell="1" allowOverlap="1" wp14:anchorId="683B2FFF" wp14:editId="41AD2E91">
            <wp:simplePos x="0" y="0"/>
            <wp:positionH relativeFrom="column">
              <wp:posOffset>13970</wp:posOffset>
            </wp:positionH>
            <wp:positionV relativeFrom="paragraph">
              <wp:posOffset>27940</wp:posOffset>
            </wp:positionV>
            <wp:extent cx="586800" cy="590400"/>
            <wp:effectExtent l="0" t="0" r="3810" b="63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SDG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5E004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6C1FCA13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A9825D4" w14:textId="77777777" w:rsidR="00326FCD" w:rsidRDefault="00A17D41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4896" behindDoc="0" locked="0" layoutInCell="1" allowOverlap="1" wp14:anchorId="2BE03DDA" wp14:editId="54B1B17B">
            <wp:simplePos x="0" y="0"/>
            <wp:positionH relativeFrom="margin">
              <wp:posOffset>9525</wp:posOffset>
            </wp:positionH>
            <wp:positionV relativeFrom="paragraph">
              <wp:posOffset>79375</wp:posOffset>
            </wp:positionV>
            <wp:extent cx="619125" cy="584835"/>
            <wp:effectExtent l="0" t="0" r="9525" b="5715"/>
            <wp:wrapNone/>
            <wp:docPr id="90" name="รูปภาพ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รูปภาพ 1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EFF148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65084AF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lastRenderedPageBreak/>
        <w:t>6. หลักการและเหตุผล</w:t>
      </w:r>
    </w:p>
    <w:p w14:paraId="0A31EB7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.............................................................................................................................................................................</w:t>
      </w:r>
    </w:p>
    <w:p w14:paraId="3821D02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043B1EF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6B1ED4E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18DB459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2F0A76D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F7D278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F61A28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12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7. วัตถุประสงค์</w:t>
      </w:r>
    </w:p>
    <w:p w14:paraId="1FA5225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…………………………………………………………………………………………………….......................................................</w:t>
      </w:r>
    </w:p>
    <w:p w14:paraId="1D23ECE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2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………………………………………………………………………………………………….......................................................…</w:t>
      </w:r>
    </w:p>
    <w:p w14:paraId="0645213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3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………………………………………………………………………………………..........................................................…………</w:t>
      </w:r>
    </w:p>
    <w:p w14:paraId="2517B15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8. สถานที่ดำเนินงาน</w:t>
      </w:r>
    </w:p>
    <w:p w14:paraId="18FA39B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5284A0F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451FA66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6A40921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 xml:space="preserve">9. ระยะเวลาดำเนินการ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(ระบุวัน/เดือน/ปี) (โปรดระบุ)</w:t>
      </w:r>
    </w:p>
    <w:p w14:paraId="4A325FA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 </w:t>
      </w:r>
    </w:p>
    <w:p w14:paraId="098CE3A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10. กลุ่มเป้าหมาย</w:t>
      </w:r>
    </w:p>
    <w:p w14:paraId="7D05A6B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5CDAF8F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578E77F2" w14:textId="77777777" w:rsidR="00A306D2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0F9C52B0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</w:p>
    <w:p w14:paraId="7B1CE042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</w:p>
    <w:p w14:paraId="1DD43845" w14:textId="77777777" w:rsidR="00326FCD" w:rsidRPr="004B0374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717F5EF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1. ตัวชี้วัดความสำเร็จของกิจกรรม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1"/>
        <w:gridCol w:w="3513"/>
      </w:tblGrid>
      <w:tr w:rsidR="00A306D2" w:rsidRPr="004B0374" w14:paraId="30EE7653" w14:textId="77777777" w:rsidTr="007963B1">
        <w:trPr>
          <w:trHeight w:val="533"/>
        </w:trPr>
        <w:tc>
          <w:tcPr>
            <w:tcW w:w="54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E6A4660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ตัวชี้วัดความสำเร็จ</w:t>
            </w:r>
          </w:p>
        </w:tc>
        <w:tc>
          <w:tcPr>
            <w:tcW w:w="35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E1AB069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ค่าเป้าหมาย</w:t>
            </w:r>
          </w:p>
        </w:tc>
      </w:tr>
      <w:tr w:rsidR="00A306D2" w:rsidRPr="004B0374" w14:paraId="30E93F25" w14:textId="77777777" w:rsidTr="007963B1">
        <w:trPr>
          <w:trHeight w:val="533"/>
        </w:trPr>
        <w:tc>
          <w:tcPr>
            <w:tcW w:w="5441" w:type="dxa"/>
            <w:tcBorders>
              <w:bottom w:val="nil"/>
            </w:tcBorders>
            <w:vAlign w:val="center"/>
          </w:tcPr>
          <w:p w14:paraId="473E213F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เชิงปริมาณ</w:t>
            </w:r>
          </w:p>
        </w:tc>
        <w:tc>
          <w:tcPr>
            <w:tcW w:w="3513" w:type="dxa"/>
            <w:tcBorders>
              <w:bottom w:val="nil"/>
            </w:tcBorders>
            <w:vAlign w:val="center"/>
          </w:tcPr>
          <w:p w14:paraId="358E5896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1824760E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7F28414F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  <w:p w14:paraId="465E6FDB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2FF5FDA6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  <w:p w14:paraId="0B10A206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6640C45E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49D1C190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เชิงคุณภาพ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0EFBA049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7E3AD897" w14:textId="77777777" w:rsidTr="007963B1">
        <w:trPr>
          <w:trHeight w:val="349"/>
        </w:trPr>
        <w:tc>
          <w:tcPr>
            <w:tcW w:w="5441" w:type="dxa"/>
            <w:tcBorders>
              <w:top w:val="nil"/>
              <w:bottom w:val="nil"/>
            </w:tcBorders>
          </w:tcPr>
          <w:p w14:paraId="5DBA3EA9" w14:textId="77777777" w:rsidR="00A306D2" w:rsidRPr="004B0374" w:rsidRDefault="00A306D2" w:rsidP="007963B1">
            <w:pPr>
              <w:ind w:left="182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14:paraId="4D02C48B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36481CEC" w14:textId="77777777" w:rsidTr="007963B1">
        <w:trPr>
          <w:trHeight w:val="141"/>
        </w:trPr>
        <w:tc>
          <w:tcPr>
            <w:tcW w:w="5441" w:type="dxa"/>
            <w:tcBorders>
              <w:top w:val="nil"/>
              <w:bottom w:val="nil"/>
            </w:tcBorders>
          </w:tcPr>
          <w:p w14:paraId="32941FBA" w14:textId="77777777" w:rsidR="00A306D2" w:rsidRPr="004B0374" w:rsidRDefault="00A306D2" w:rsidP="007963B1">
            <w:pPr>
              <w:ind w:left="168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14:paraId="7791FA9C" w14:textId="77777777" w:rsidR="00A306D2" w:rsidRPr="004B0374" w:rsidRDefault="00A306D2" w:rsidP="007963B1">
            <w:pPr>
              <w:ind w:left="231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522A4258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078A5318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เชิงเวลา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60A26C86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42A298AD" w14:textId="77777777" w:rsidTr="007963B1">
        <w:trPr>
          <w:trHeight w:val="66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3A4018DD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4806A988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6B5CF059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72C80F9E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เชิงต้นทุน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000C1A63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3783F701" w14:textId="77777777" w:rsidTr="007963B1">
        <w:trPr>
          <w:trHeight w:val="533"/>
        </w:trPr>
        <w:tc>
          <w:tcPr>
            <w:tcW w:w="5441" w:type="dxa"/>
            <w:tcBorders>
              <w:top w:val="nil"/>
            </w:tcBorders>
            <w:vAlign w:val="center"/>
          </w:tcPr>
          <w:p w14:paraId="677D82DD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</w:tcBorders>
            <w:vAlign w:val="center"/>
          </w:tcPr>
          <w:p w14:paraId="55123B90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</w:tbl>
    <w:p w14:paraId="5CA7A639" w14:textId="77777777" w:rsidR="006915C5" w:rsidRDefault="006915C5" w:rsidP="00A306D2">
      <w:pPr>
        <w:tabs>
          <w:tab w:val="left" w:pos="360"/>
          <w:tab w:val="left" w:pos="720"/>
          <w:tab w:val="left" w:pos="1620"/>
          <w:tab w:val="left" w:pos="252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26A0AFC7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12. แผนการดำเนินงาน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8"/>
        <w:gridCol w:w="3486"/>
      </w:tblGrid>
      <w:tr w:rsidR="00A306D2" w:rsidRPr="004B0374" w14:paraId="622A80D5" w14:textId="77777777" w:rsidTr="007963B1">
        <w:trPr>
          <w:trHeight w:val="533"/>
        </w:trPr>
        <w:tc>
          <w:tcPr>
            <w:tcW w:w="546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D841B50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348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018CAD7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</w:p>
        </w:tc>
      </w:tr>
      <w:tr w:rsidR="00A306D2" w:rsidRPr="004B0374" w14:paraId="2AC14CC6" w14:textId="77777777" w:rsidTr="007963B1">
        <w:trPr>
          <w:trHeight w:val="533"/>
        </w:trPr>
        <w:tc>
          <w:tcPr>
            <w:tcW w:w="5468" w:type="dxa"/>
            <w:tcBorders>
              <w:bottom w:val="nil"/>
            </w:tcBorders>
          </w:tcPr>
          <w:p w14:paraId="139D4658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1.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วางแผนการดำเนินงาน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Plan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13A06514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0B527235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……………………………………………………………………………………………..</w:t>
            </w:r>
          </w:p>
        </w:tc>
        <w:tc>
          <w:tcPr>
            <w:tcW w:w="3486" w:type="dxa"/>
            <w:tcBorders>
              <w:bottom w:val="nil"/>
            </w:tcBorders>
          </w:tcPr>
          <w:p w14:paraId="74F408BC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</w:p>
          <w:p w14:paraId="50FFF7F3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06D81599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................................................................</w:t>
            </w:r>
          </w:p>
        </w:tc>
      </w:tr>
      <w:tr w:rsidR="00A306D2" w:rsidRPr="004B0374" w14:paraId="5B6ED1A4" w14:textId="77777777" w:rsidTr="007963B1">
        <w:trPr>
          <w:trHeight w:val="533"/>
        </w:trPr>
        <w:tc>
          <w:tcPr>
            <w:tcW w:w="5468" w:type="dxa"/>
            <w:tcBorders>
              <w:top w:val="nil"/>
              <w:bottom w:val="nil"/>
            </w:tcBorders>
          </w:tcPr>
          <w:p w14:paraId="54AB18A0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2.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ดำเนินการ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Do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42DCA404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258D0AE4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……………………………………………………………………………………………...</w:t>
            </w:r>
          </w:p>
        </w:tc>
        <w:tc>
          <w:tcPr>
            <w:tcW w:w="3486" w:type="dxa"/>
            <w:tcBorders>
              <w:top w:val="nil"/>
              <w:bottom w:val="nil"/>
            </w:tcBorders>
          </w:tcPr>
          <w:p w14:paraId="2EE793B6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051A8084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64C101CC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</w:tc>
      </w:tr>
      <w:tr w:rsidR="00A306D2" w:rsidRPr="004B0374" w14:paraId="71A4017E" w14:textId="77777777" w:rsidTr="007963B1">
        <w:trPr>
          <w:trHeight w:val="533"/>
        </w:trPr>
        <w:tc>
          <w:tcPr>
            <w:tcW w:w="5468" w:type="dxa"/>
            <w:tcBorders>
              <w:top w:val="nil"/>
              <w:bottom w:val="nil"/>
            </w:tcBorders>
          </w:tcPr>
          <w:p w14:paraId="456D54F3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</w:rPr>
              <w:t>3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สรุปและประเมินผล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Check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0E60B5FD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2F3257DE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486" w:type="dxa"/>
            <w:tcBorders>
              <w:top w:val="nil"/>
              <w:bottom w:val="nil"/>
            </w:tcBorders>
          </w:tcPr>
          <w:p w14:paraId="3961B8E4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74FEC31D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6C9029E4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</w:tc>
      </w:tr>
      <w:tr w:rsidR="00A306D2" w:rsidRPr="004B0374" w14:paraId="2E45E1C1" w14:textId="77777777" w:rsidTr="007963B1">
        <w:trPr>
          <w:trHeight w:val="533"/>
        </w:trPr>
        <w:tc>
          <w:tcPr>
            <w:tcW w:w="5468" w:type="dxa"/>
            <w:tcBorders>
              <w:top w:val="nil"/>
            </w:tcBorders>
          </w:tcPr>
          <w:p w14:paraId="3BDA2DBE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4.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นำผลการประเมินไปปรับปรุง(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Act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3C19AC50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3FF44E2E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………………………………………………………………………………………………</w:t>
            </w:r>
          </w:p>
        </w:tc>
        <w:tc>
          <w:tcPr>
            <w:tcW w:w="3486" w:type="dxa"/>
            <w:tcBorders>
              <w:top w:val="nil"/>
            </w:tcBorders>
          </w:tcPr>
          <w:p w14:paraId="1A6821BD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27E32023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4F549556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  <w:p w14:paraId="7AF1EE0A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</w:tc>
      </w:tr>
    </w:tbl>
    <w:p w14:paraId="49F28726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268"/>
          <w:tab w:val="right" w:pos="4253"/>
          <w:tab w:val="left" w:pos="4536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78379511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268"/>
          <w:tab w:val="right" w:pos="4253"/>
          <w:tab w:val="left" w:pos="4536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13. งบประมาณรวม  …………………….............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บาท</w:t>
      </w:r>
    </w:p>
    <w:p w14:paraId="075EAC5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งบประมาณแผ่นดิน</w:t>
      </w: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……...............................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5605F5C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งบประมาณเงินรายได้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……...............................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3DB3607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งบประมาณอื่น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ๆ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25876D8C" w14:textId="77777777" w:rsidR="00A306D2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45EEA09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14. รายละเอียดงบประมาณ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1548"/>
        <w:gridCol w:w="5056"/>
      </w:tblGrid>
      <w:tr w:rsidR="00A306D2" w:rsidRPr="004B0374" w14:paraId="72BC4BCD" w14:textId="77777777" w:rsidTr="007963B1">
        <w:tc>
          <w:tcPr>
            <w:tcW w:w="1958" w:type="dxa"/>
            <w:shd w:val="clear" w:color="auto" w:fill="F2F2F2"/>
            <w:vAlign w:val="center"/>
          </w:tcPr>
          <w:p w14:paraId="6E93C22E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งบรายจ่าย/หมวดรายจ่าย</w:t>
            </w:r>
          </w:p>
        </w:tc>
        <w:tc>
          <w:tcPr>
            <w:tcW w:w="1548" w:type="dxa"/>
            <w:shd w:val="clear" w:color="auto" w:fill="F2F2F2"/>
            <w:vAlign w:val="center"/>
          </w:tcPr>
          <w:p w14:paraId="358D4C2F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5056" w:type="dxa"/>
            <w:shd w:val="clear" w:color="auto" w:fill="F2F2F2"/>
            <w:vAlign w:val="center"/>
          </w:tcPr>
          <w:p w14:paraId="08B06917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รายละเอียดค่าใช้จ่าย</w:t>
            </w:r>
          </w:p>
        </w:tc>
      </w:tr>
      <w:tr w:rsidR="00A306D2" w:rsidRPr="004B0374" w14:paraId="0668EFC5" w14:textId="77777777" w:rsidTr="007963B1">
        <w:tc>
          <w:tcPr>
            <w:tcW w:w="8562" w:type="dxa"/>
            <w:gridSpan w:val="3"/>
            <w:shd w:val="clear" w:color="auto" w:fill="auto"/>
            <w:vAlign w:val="center"/>
          </w:tcPr>
          <w:p w14:paraId="3CB4FD5F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กิจกรรมย่อยที่ 1 ......................................................................................................................................</w:t>
            </w:r>
          </w:p>
        </w:tc>
      </w:tr>
      <w:tr w:rsidR="00A306D2" w:rsidRPr="004B0374" w14:paraId="1A4226B4" w14:textId="77777777" w:rsidTr="007963B1">
        <w:tc>
          <w:tcPr>
            <w:tcW w:w="1958" w:type="dxa"/>
          </w:tcPr>
          <w:p w14:paraId="02C30C45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ค่าตอบแทน</w:t>
            </w:r>
          </w:p>
          <w:p w14:paraId="0FBA7349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7EE55E2E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405B176D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ค่าใช้สอย</w:t>
            </w:r>
          </w:p>
          <w:p w14:paraId="019E8F3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/>
                <w:sz w:val="30"/>
                <w:szCs w:val="30"/>
              </w:rPr>
              <w:t>1</w:t>
            </w: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)</w:t>
            </w:r>
          </w:p>
          <w:p w14:paraId="3AE9B415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32AE67D1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ค่าวัสดุ</w:t>
            </w:r>
          </w:p>
          <w:p w14:paraId="67D1883A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6C6407F6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549261FA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ค่าครุภัณฑ์</w:t>
            </w:r>
          </w:p>
          <w:p w14:paraId="0EC5862B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4AB8EB00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</w:tc>
        <w:tc>
          <w:tcPr>
            <w:tcW w:w="1548" w:type="dxa"/>
          </w:tcPr>
          <w:p w14:paraId="331C2E80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5056" w:type="dxa"/>
          </w:tcPr>
          <w:p w14:paraId="5B30B39F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7667D3C5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083413D2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50E91E74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</w:tc>
      </w:tr>
    </w:tbl>
    <w:p w14:paraId="76D383B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15. ผลที่คาดว่าจะได้รับ</w:t>
      </w:r>
    </w:p>
    <w:p w14:paraId="2B70991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15.1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19ACBA4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2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127309D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3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624E357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4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6D66937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1334FA2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16. การติดตามและประเมินผลกิจกรรม</w:t>
      </w:r>
    </w:p>
    <w:p w14:paraId="726D789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......................................................ระบุวิธีการหรือเครื่องมือที่ใช้ในการติดตามและประเมินผล.................................</w:t>
      </w:r>
      <w:r w:rsidR="00FA24EF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CB9260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 w:rsidR="00FA24EF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15F5CD37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11CE80A3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3A29B5E5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D33F35F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7D0C73E7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1C75070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3665CBB4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7A448B42" w14:textId="77777777" w:rsidR="00A306D2" w:rsidRPr="004B0374" w:rsidRDefault="00A306D2" w:rsidP="00A306D2">
      <w:pPr>
        <w:rPr>
          <w:rFonts w:ascii="TH SarabunIT๙" w:eastAsia="Cordia New" w:hAnsi="TH SarabunIT๙" w:cs="TH SarabunIT๙"/>
          <w:sz w:val="30"/>
          <w:szCs w:val="30"/>
        </w:rPr>
      </w:pPr>
    </w:p>
    <w:p w14:paraId="329F5F22" w14:textId="77777777" w:rsidR="00A306D2" w:rsidRPr="004B0374" w:rsidRDefault="00A306D2" w:rsidP="00A306D2">
      <w:pPr>
        <w:rPr>
          <w:rFonts w:ascii="TH SarabunIT๙" w:eastAsia="Cordia New" w:hAnsi="TH SarabunIT๙" w:cs="TH SarabunIT๙"/>
          <w:sz w:val="30"/>
          <w:szCs w:val="30"/>
        </w:rPr>
      </w:pPr>
    </w:p>
    <w:p w14:paraId="27117471" w14:textId="77777777" w:rsidR="00A306D2" w:rsidRPr="004B0374" w:rsidRDefault="00A306D2" w:rsidP="00A306D2">
      <w:pPr>
        <w:ind w:left="3600"/>
        <w:rPr>
          <w:rFonts w:ascii="TH SarabunIT๙" w:eastAsia="Cordia New" w:hAnsi="TH SarabunIT๙" w:cs="TH SarabunIT๙"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ลงชื่อ</w:t>
      </w:r>
    </w:p>
    <w:p w14:paraId="63ACEBC4" w14:textId="77777777" w:rsidR="00A306D2" w:rsidRPr="004B0374" w:rsidRDefault="00A306D2" w:rsidP="00A306D2">
      <w:pPr>
        <w:ind w:left="3600"/>
        <w:jc w:val="center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(................................................................)</w:t>
      </w:r>
    </w:p>
    <w:p w14:paraId="7BDD9A70" w14:textId="77777777" w:rsidR="00A306D2" w:rsidRPr="004B0374" w:rsidRDefault="00A306D2" w:rsidP="00A306D2">
      <w:pPr>
        <w:ind w:left="3600"/>
        <w:rPr>
          <w:rFonts w:ascii="TH SarabunIT๙" w:eastAsia="Cordia New" w:hAnsi="TH SarabunIT๙" w:cs="TH SarabunIT๙"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ตำแหน่ง       ...............................................................</w:t>
      </w:r>
    </w:p>
    <w:p w14:paraId="7F7AAB87" w14:textId="77777777" w:rsidR="00A306D2" w:rsidRPr="004B0374" w:rsidRDefault="00A306D2" w:rsidP="00A306D2">
      <w:pPr>
        <w:ind w:left="3600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4B0374">
        <w:rPr>
          <w:rFonts w:ascii="TH SarabunIT๙" w:eastAsia="Cordia New" w:hAnsi="TH SarabunIT๙" w:cs="TH SarabunIT๙"/>
          <w:sz w:val="32"/>
          <w:szCs w:val="32"/>
          <w:cs/>
        </w:rPr>
        <w:t>ผู้เสนอกิจกรรม</w:t>
      </w:r>
    </w:p>
    <w:sectPr w:rsidR="00A306D2" w:rsidRPr="004B0374" w:rsidSect="006B72B7">
      <w:headerReference w:type="even" r:id="rId24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2BC6B" w14:textId="77777777" w:rsidR="00983092" w:rsidRDefault="00983092">
      <w:r>
        <w:separator/>
      </w:r>
    </w:p>
  </w:endnote>
  <w:endnote w:type="continuationSeparator" w:id="0">
    <w:p w14:paraId="2F83D21E" w14:textId="77777777" w:rsidR="00983092" w:rsidRDefault="0098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2CE65" w14:textId="77777777" w:rsidR="00983092" w:rsidRDefault="00983092">
      <w:r>
        <w:separator/>
      </w:r>
    </w:p>
  </w:footnote>
  <w:footnote w:type="continuationSeparator" w:id="0">
    <w:p w14:paraId="36E68EAB" w14:textId="77777777" w:rsidR="00983092" w:rsidRDefault="0098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77BF0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14BAAE1C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E4"/>
    <w:rsid w:val="000009B3"/>
    <w:rsid w:val="00041424"/>
    <w:rsid w:val="000514EF"/>
    <w:rsid w:val="00055E5F"/>
    <w:rsid w:val="00057E7F"/>
    <w:rsid w:val="0006583D"/>
    <w:rsid w:val="000A6444"/>
    <w:rsid w:val="000C04BF"/>
    <w:rsid w:val="000D658D"/>
    <w:rsid w:val="000D6911"/>
    <w:rsid w:val="00107DC9"/>
    <w:rsid w:val="00126983"/>
    <w:rsid w:val="00134354"/>
    <w:rsid w:val="00134A4B"/>
    <w:rsid w:val="001356A8"/>
    <w:rsid w:val="00137878"/>
    <w:rsid w:val="00142583"/>
    <w:rsid w:val="0015472A"/>
    <w:rsid w:val="001878BA"/>
    <w:rsid w:val="00193FB7"/>
    <w:rsid w:val="001A236F"/>
    <w:rsid w:val="001A6AAA"/>
    <w:rsid w:val="001B6BD6"/>
    <w:rsid w:val="001D2D8E"/>
    <w:rsid w:val="001D52C6"/>
    <w:rsid w:val="001F5E85"/>
    <w:rsid w:val="00207F55"/>
    <w:rsid w:val="00232AFD"/>
    <w:rsid w:val="002343A7"/>
    <w:rsid w:val="00234405"/>
    <w:rsid w:val="00236EDF"/>
    <w:rsid w:val="002456E7"/>
    <w:rsid w:val="00256F08"/>
    <w:rsid w:val="0027125A"/>
    <w:rsid w:val="002747A4"/>
    <w:rsid w:val="00287E1A"/>
    <w:rsid w:val="002A5432"/>
    <w:rsid w:val="002A5CB9"/>
    <w:rsid w:val="002B578D"/>
    <w:rsid w:val="002D0C13"/>
    <w:rsid w:val="002D3DE6"/>
    <w:rsid w:val="002E1EB8"/>
    <w:rsid w:val="002E788A"/>
    <w:rsid w:val="002F20E1"/>
    <w:rsid w:val="002F2539"/>
    <w:rsid w:val="00306778"/>
    <w:rsid w:val="00321B96"/>
    <w:rsid w:val="00326FCD"/>
    <w:rsid w:val="00335275"/>
    <w:rsid w:val="00336DC6"/>
    <w:rsid w:val="003435F2"/>
    <w:rsid w:val="0036576A"/>
    <w:rsid w:val="00387B20"/>
    <w:rsid w:val="003960BE"/>
    <w:rsid w:val="003961B1"/>
    <w:rsid w:val="003A54A5"/>
    <w:rsid w:val="003B0B81"/>
    <w:rsid w:val="003B5161"/>
    <w:rsid w:val="003C2EC2"/>
    <w:rsid w:val="003C3B36"/>
    <w:rsid w:val="003D4C07"/>
    <w:rsid w:val="003E582F"/>
    <w:rsid w:val="00444D28"/>
    <w:rsid w:val="004470AA"/>
    <w:rsid w:val="004522BC"/>
    <w:rsid w:val="0045480E"/>
    <w:rsid w:val="00460E5B"/>
    <w:rsid w:val="00485668"/>
    <w:rsid w:val="00497633"/>
    <w:rsid w:val="004B0E42"/>
    <w:rsid w:val="004B374F"/>
    <w:rsid w:val="004B4D7E"/>
    <w:rsid w:val="004B78CB"/>
    <w:rsid w:val="004C3F02"/>
    <w:rsid w:val="004C53C8"/>
    <w:rsid w:val="004C67DB"/>
    <w:rsid w:val="004E3F55"/>
    <w:rsid w:val="004E7B4A"/>
    <w:rsid w:val="004F501D"/>
    <w:rsid w:val="004F7F68"/>
    <w:rsid w:val="00506B44"/>
    <w:rsid w:val="00511243"/>
    <w:rsid w:val="00523D9D"/>
    <w:rsid w:val="00524ECF"/>
    <w:rsid w:val="005316D2"/>
    <w:rsid w:val="00531F29"/>
    <w:rsid w:val="00534F02"/>
    <w:rsid w:val="005425A8"/>
    <w:rsid w:val="005458F7"/>
    <w:rsid w:val="00586272"/>
    <w:rsid w:val="005A5FC3"/>
    <w:rsid w:val="005A769C"/>
    <w:rsid w:val="005B3CDE"/>
    <w:rsid w:val="005C28DA"/>
    <w:rsid w:val="005D3604"/>
    <w:rsid w:val="005E4E6E"/>
    <w:rsid w:val="005F4EE0"/>
    <w:rsid w:val="00612B51"/>
    <w:rsid w:val="006133F6"/>
    <w:rsid w:val="00613DE2"/>
    <w:rsid w:val="00627A8F"/>
    <w:rsid w:val="00634C2C"/>
    <w:rsid w:val="00655F81"/>
    <w:rsid w:val="00666E9A"/>
    <w:rsid w:val="006915C5"/>
    <w:rsid w:val="006A175C"/>
    <w:rsid w:val="006A328D"/>
    <w:rsid w:val="006A350C"/>
    <w:rsid w:val="006A4118"/>
    <w:rsid w:val="006B17F4"/>
    <w:rsid w:val="006B72B7"/>
    <w:rsid w:val="006D16F7"/>
    <w:rsid w:val="006D34C8"/>
    <w:rsid w:val="006E31FA"/>
    <w:rsid w:val="006E3477"/>
    <w:rsid w:val="006E7C4D"/>
    <w:rsid w:val="007010D8"/>
    <w:rsid w:val="007154B5"/>
    <w:rsid w:val="0075386F"/>
    <w:rsid w:val="00774016"/>
    <w:rsid w:val="007909DE"/>
    <w:rsid w:val="00792988"/>
    <w:rsid w:val="007941B5"/>
    <w:rsid w:val="007955BD"/>
    <w:rsid w:val="007A77CC"/>
    <w:rsid w:val="007B0FAD"/>
    <w:rsid w:val="007B1DF0"/>
    <w:rsid w:val="007B3508"/>
    <w:rsid w:val="007E6E95"/>
    <w:rsid w:val="007F166C"/>
    <w:rsid w:val="007F1A71"/>
    <w:rsid w:val="00812676"/>
    <w:rsid w:val="00831A81"/>
    <w:rsid w:val="00841186"/>
    <w:rsid w:val="0084483C"/>
    <w:rsid w:val="00851C3C"/>
    <w:rsid w:val="008535D9"/>
    <w:rsid w:val="0086677E"/>
    <w:rsid w:val="008720A2"/>
    <w:rsid w:val="00897BBA"/>
    <w:rsid w:val="008A5D3D"/>
    <w:rsid w:val="008D01E2"/>
    <w:rsid w:val="008E157A"/>
    <w:rsid w:val="008E530B"/>
    <w:rsid w:val="008F0407"/>
    <w:rsid w:val="00901DE5"/>
    <w:rsid w:val="00904C2B"/>
    <w:rsid w:val="009134F4"/>
    <w:rsid w:val="00920F5E"/>
    <w:rsid w:val="00921E9F"/>
    <w:rsid w:val="00923102"/>
    <w:rsid w:val="00934463"/>
    <w:rsid w:val="00946E2C"/>
    <w:rsid w:val="00950731"/>
    <w:rsid w:val="00951D06"/>
    <w:rsid w:val="00976F05"/>
    <w:rsid w:val="009813B5"/>
    <w:rsid w:val="00983092"/>
    <w:rsid w:val="00990D85"/>
    <w:rsid w:val="00992124"/>
    <w:rsid w:val="009C083B"/>
    <w:rsid w:val="009C54CB"/>
    <w:rsid w:val="009C74E1"/>
    <w:rsid w:val="009D0BC0"/>
    <w:rsid w:val="009D26C8"/>
    <w:rsid w:val="009D74D7"/>
    <w:rsid w:val="00A03C4B"/>
    <w:rsid w:val="00A07DF8"/>
    <w:rsid w:val="00A10DAF"/>
    <w:rsid w:val="00A17D41"/>
    <w:rsid w:val="00A20913"/>
    <w:rsid w:val="00A306D2"/>
    <w:rsid w:val="00A42313"/>
    <w:rsid w:val="00A44CCE"/>
    <w:rsid w:val="00A46B35"/>
    <w:rsid w:val="00A60D81"/>
    <w:rsid w:val="00A64DF4"/>
    <w:rsid w:val="00A841C7"/>
    <w:rsid w:val="00A97E58"/>
    <w:rsid w:val="00AA19DF"/>
    <w:rsid w:val="00AB3BC8"/>
    <w:rsid w:val="00AC0FEE"/>
    <w:rsid w:val="00AC4217"/>
    <w:rsid w:val="00AD0725"/>
    <w:rsid w:val="00AD1C6E"/>
    <w:rsid w:val="00AD5188"/>
    <w:rsid w:val="00AE4267"/>
    <w:rsid w:val="00B002E5"/>
    <w:rsid w:val="00B13952"/>
    <w:rsid w:val="00B16992"/>
    <w:rsid w:val="00B453CF"/>
    <w:rsid w:val="00B51B3E"/>
    <w:rsid w:val="00B63F00"/>
    <w:rsid w:val="00B80B01"/>
    <w:rsid w:val="00B84631"/>
    <w:rsid w:val="00B8566C"/>
    <w:rsid w:val="00B857A1"/>
    <w:rsid w:val="00B91667"/>
    <w:rsid w:val="00B91F55"/>
    <w:rsid w:val="00BA4F71"/>
    <w:rsid w:val="00BC60D5"/>
    <w:rsid w:val="00BD3E8D"/>
    <w:rsid w:val="00BF6C5B"/>
    <w:rsid w:val="00C06B23"/>
    <w:rsid w:val="00C13F57"/>
    <w:rsid w:val="00C25627"/>
    <w:rsid w:val="00C2565C"/>
    <w:rsid w:val="00C47380"/>
    <w:rsid w:val="00C61C3E"/>
    <w:rsid w:val="00C72D47"/>
    <w:rsid w:val="00C87E7C"/>
    <w:rsid w:val="00C9039D"/>
    <w:rsid w:val="00C94909"/>
    <w:rsid w:val="00C97774"/>
    <w:rsid w:val="00CA5A60"/>
    <w:rsid w:val="00CB4B53"/>
    <w:rsid w:val="00CC5DC4"/>
    <w:rsid w:val="00CD0E90"/>
    <w:rsid w:val="00CE2BC0"/>
    <w:rsid w:val="00CF4E66"/>
    <w:rsid w:val="00CF7165"/>
    <w:rsid w:val="00D35165"/>
    <w:rsid w:val="00D40E4A"/>
    <w:rsid w:val="00D433BD"/>
    <w:rsid w:val="00D4689D"/>
    <w:rsid w:val="00D518B7"/>
    <w:rsid w:val="00D5496A"/>
    <w:rsid w:val="00D57117"/>
    <w:rsid w:val="00D60159"/>
    <w:rsid w:val="00D6626B"/>
    <w:rsid w:val="00D82539"/>
    <w:rsid w:val="00D9109D"/>
    <w:rsid w:val="00D91A68"/>
    <w:rsid w:val="00DB112C"/>
    <w:rsid w:val="00DB741A"/>
    <w:rsid w:val="00DC04C9"/>
    <w:rsid w:val="00DC6853"/>
    <w:rsid w:val="00DD267F"/>
    <w:rsid w:val="00DD3C3D"/>
    <w:rsid w:val="00DF05F2"/>
    <w:rsid w:val="00E30CE3"/>
    <w:rsid w:val="00E3712F"/>
    <w:rsid w:val="00E537F1"/>
    <w:rsid w:val="00E56A84"/>
    <w:rsid w:val="00E8014A"/>
    <w:rsid w:val="00EB5645"/>
    <w:rsid w:val="00EB5E8E"/>
    <w:rsid w:val="00EC23EF"/>
    <w:rsid w:val="00EC3D60"/>
    <w:rsid w:val="00EC4B1D"/>
    <w:rsid w:val="00ED00DB"/>
    <w:rsid w:val="00ED346D"/>
    <w:rsid w:val="00EE0C32"/>
    <w:rsid w:val="00EE2F1A"/>
    <w:rsid w:val="00F00547"/>
    <w:rsid w:val="00F06498"/>
    <w:rsid w:val="00F116A9"/>
    <w:rsid w:val="00F21D30"/>
    <w:rsid w:val="00F23720"/>
    <w:rsid w:val="00F4094B"/>
    <w:rsid w:val="00F552AE"/>
    <w:rsid w:val="00F57925"/>
    <w:rsid w:val="00F819F8"/>
    <w:rsid w:val="00F86446"/>
    <w:rsid w:val="00F92927"/>
    <w:rsid w:val="00F9738D"/>
    <w:rsid w:val="00FA24EF"/>
    <w:rsid w:val="00FB2240"/>
    <w:rsid w:val="00FB2AAC"/>
    <w:rsid w:val="00FB3EF2"/>
    <w:rsid w:val="00FC1FDB"/>
    <w:rsid w:val="00FC2272"/>
    <w:rsid w:val="00FC73E4"/>
    <w:rsid w:val="00FD575A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66191"/>
  <w15:chartTrackingRefBased/>
  <w15:docId w15:val="{5AED0A93-7419-46A1-97BA-EA46E93E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paragraph" w:styleId="aa">
    <w:name w:val="List Paragraph"/>
    <w:basedOn w:val="a"/>
    <w:uiPriority w:val="34"/>
    <w:qFormat/>
    <w:rsid w:val="00A306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b">
    <w:name w:val="Body Text"/>
    <w:basedOn w:val="a"/>
    <w:link w:val="ac"/>
    <w:rsid w:val="003961B1"/>
    <w:rPr>
      <w:rFonts w:ascii="EucrosiaUPC" w:eastAsia="Cordia New" w:hAnsi="EucrosiaUPC" w:cs="EucrosiaUPC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3961B1"/>
    <w:rPr>
      <w:rFonts w:ascii="EucrosiaUPC" w:eastAsia="Cordia New" w:hAnsi="EucrosiaUPC" w:cs="EucrosiaUPC"/>
      <w:sz w:val="32"/>
      <w:szCs w:val="32"/>
    </w:rPr>
  </w:style>
  <w:style w:type="table" w:styleId="ad">
    <w:name w:val="Table Grid"/>
    <w:basedOn w:val="a1"/>
    <w:rsid w:val="00DB112C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0</TotalTime>
  <Pages>6</Pages>
  <Words>2233</Words>
  <Characters>12729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2</cp:revision>
  <cp:lastPrinted>2023-05-22T07:21:00Z</cp:lastPrinted>
  <dcterms:created xsi:type="dcterms:W3CDTF">2024-07-03T03:48:00Z</dcterms:created>
  <dcterms:modified xsi:type="dcterms:W3CDTF">2024-07-03T03:48:00Z</dcterms:modified>
</cp:coreProperties>
</file>